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3CBE5" w14:textId="5D32E1D5" w:rsidR="00CA6196" w:rsidRPr="00F87B2A" w:rsidRDefault="00445A44" w:rsidP="00F87B2A">
      <w:pPr>
        <w:ind w:left="540" w:right="720"/>
        <w:rPr>
          <w:rFonts w:eastAsia="Times New Roman"/>
          <w:bCs/>
          <w:color w:val="303C42"/>
          <w:sz w:val="22"/>
          <w:szCs w:val="22"/>
        </w:rPr>
      </w:pPr>
      <w:r w:rsidRPr="00F87B2A">
        <w:rPr>
          <w:rFonts w:eastAsia="Times New Roman"/>
          <w:bCs/>
          <w:color w:val="303C42"/>
          <w:sz w:val="22"/>
          <w:szCs w:val="22"/>
        </w:rPr>
        <w:t xml:space="preserve">Dear </w:t>
      </w:r>
      <w:r w:rsidR="002B5BE2">
        <w:rPr>
          <w:rFonts w:eastAsia="Times New Roman"/>
          <w:bCs/>
          <w:color w:val="303C42"/>
          <w:sz w:val="22"/>
          <w:szCs w:val="22"/>
        </w:rPr>
        <w:t>Maximizer</w:t>
      </w:r>
      <w:r w:rsidRPr="00F87B2A">
        <w:rPr>
          <w:rFonts w:eastAsia="Times New Roman"/>
          <w:bCs/>
          <w:color w:val="303C42"/>
          <w:sz w:val="22"/>
          <w:szCs w:val="22"/>
        </w:rPr>
        <w:t>,</w:t>
      </w:r>
    </w:p>
    <w:p w14:paraId="1C7AE964" w14:textId="77777777" w:rsidR="0060561B" w:rsidRPr="00F87B2A" w:rsidRDefault="0060561B" w:rsidP="00F87B2A">
      <w:pPr>
        <w:spacing w:line="276" w:lineRule="auto"/>
        <w:ind w:left="540" w:right="720"/>
        <w:rPr>
          <w:rFonts w:eastAsia="Times New Roman"/>
          <w:color w:val="303C42"/>
          <w:sz w:val="22"/>
          <w:szCs w:val="22"/>
        </w:rPr>
      </w:pPr>
    </w:p>
    <w:p w14:paraId="578E9709" w14:textId="77777777" w:rsidR="00F87B2A" w:rsidRDefault="00E82EC6" w:rsidP="00F87B2A">
      <w:pPr>
        <w:spacing w:line="276" w:lineRule="auto"/>
        <w:ind w:left="540" w:right="720"/>
        <w:rPr>
          <w:rFonts w:eastAsia="Times New Roman"/>
          <w:color w:val="303C42"/>
          <w:sz w:val="22"/>
          <w:szCs w:val="22"/>
        </w:rPr>
      </w:pPr>
      <w:r w:rsidRPr="00F87B2A">
        <w:rPr>
          <w:rFonts w:eastAsia="Times New Roman"/>
          <w:color w:val="303C42"/>
          <w:sz w:val="22"/>
          <w:szCs w:val="22"/>
        </w:rPr>
        <w:t xml:space="preserve">For your convenience, </w:t>
      </w:r>
      <w:r w:rsidR="00445A44" w:rsidRPr="00F87B2A">
        <w:rPr>
          <w:rFonts w:eastAsia="Times New Roman"/>
          <w:color w:val="303C42"/>
          <w:sz w:val="22"/>
          <w:szCs w:val="22"/>
        </w:rPr>
        <w:t>here</w:t>
      </w:r>
      <w:r w:rsidRPr="00F87B2A">
        <w:rPr>
          <w:rFonts w:eastAsia="Times New Roman"/>
          <w:color w:val="303C42"/>
          <w:sz w:val="22"/>
          <w:szCs w:val="22"/>
        </w:rPr>
        <w:t xml:space="preserve"> is customizable content </w:t>
      </w:r>
      <w:r w:rsidR="00C61796" w:rsidRPr="00F87B2A">
        <w:rPr>
          <w:rFonts w:eastAsia="Times New Roman"/>
          <w:color w:val="303C42"/>
          <w:sz w:val="22"/>
          <w:szCs w:val="22"/>
        </w:rPr>
        <w:t>to use</w:t>
      </w:r>
      <w:r w:rsidRPr="00F87B2A">
        <w:rPr>
          <w:rFonts w:eastAsia="Times New Roman"/>
          <w:color w:val="303C42"/>
          <w:sz w:val="22"/>
          <w:szCs w:val="22"/>
        </w:rPr>
        <w:t xml:space="preserve"> as an email or letter to parents</w:t>
      </w:r>
    </w:p>
    <w:p w14:paraId="54FD2A54" w14:textId="1DCF22B5" w:rsidR="00EC1F01" w:rsidRDefault="00C61796" w:rsidP="00F87B2A">
      <w:pPr>
        <w:spacing w:line="276" w:lineRule="auto"/>
        <w:ind w:left="540" w:right="720"/>
        <w:rPr>
          <w:rFonts w:eastAsia="Times New Roman"/>
          <w:color w:val="303C42"/>
          <w:sz w:val="22"/>
          <w:szCs w:val="22"/>
        </w:rPr>
      </w:pPr>
      <w:r w:rsidRPr="00F87B2A">
        <w:rPr>
          <w:rFonts w:eastAsia="Times New Roman"/>
          <w:color w:val="303C42"/>
          <w:sz w:val="22"/>
          <w:szCs w:val="22"/>
        </w:rPr>
        <w:t xml:space="preserve">encouraging them to have their children ages 5 and up vaccinated against </w:t>
      </w:r>
      <w:r w:rsidR="00E82EC6" w:rsidRPr="00F87B2A">
        <w:rPr>
          <w:rFonts w:eastAsia="Times New Roman"/>
          <w:color w:val="303C42"/>
          <w:sz w:val="22"/>
          <w:szCs w:val="22"/>
        </w:rPr>
        <w:t>COVID-19.</w:t>
      </w:r>
    </w:p>
    <w:p w14:paraId="2E732A62" w14:textId="77777777" w:rsidR="0098581C" w:rsidRPr="00F87B2A" w:rsidRDefault="0098581C" w:rsidP="00F87B2A">
      <w:pPr>
        <w:spacing w:line="276" w:lineRule="auto"/>
        <w:ind w:left="540" w:right="720"/>
        <w:rPr>
          <w:rFonts w:eastAsia="Times New Roman"/>
          <w:color w:val="303C42"/>
          <w:sz w:val="22"/>
          <w:szCs w:val="22"/>
        </w:rPr>
      </w:pPr>
    </w:p>
    <w:p w14:paraId="093D36A0" w14:textId="77777777" w:rsidR="00066B19" w:rsidRPr="00F87B2A" w:rsidRDefault="00066B19" w:rsidP="00F87B2A">
      <w:pPr>
        <w:spacing w:line="276" w:lineRule="auto"/>
        <w:ind w:left="540" w:right="720"/>
        <w:rPr>
          <w:rFonts w:eastAsia="Times New Roman"/>
          <w:color w:val="303C42"/>
          <w:sz w:val="22"/>
          <w:szCs w:val="22"/>
        </w:rPr>
      </w:pPr>
    </w:p>
    <w:p w14:paraId="4476AC92" w14:textId="3AB85837" w:rsidR="00306C43" w:rsidRPr="0098581C" w:rsidRDefault="00306C43" w:rsidP="00F87B2A">
      <w:pPr>
        <w:spacing w:line="276" w:lineRule="auto"/>
        <w:ind w:left="540" w:right="720"/>
        <w:rPr>
          <w:rFonts w:eastAsia="Times New Roman"/>
          <w:b/>
          <w:bCs/>
          <w:color w:val="303C42"/>
          <w:sz w:val="22"/>
          <w:szCs w:val="22"/>
          <w:u w:val="single"/>
        </w:rPr>
      </w:pPr>
      <w:r w:rsidRPr="0098581C">
        <w:rPr>
          <w:rFonts w:eastAsia="Times New Roman"/>
          <w:b/>
          <w:bCs/>
          <w:color w:val="303C42"/>
          <w:sz w:val="22"/>
          <w:szCs w:val="22"/>
          <w:u w:val="single"/>
        </w:rPr>
        <w:t>Email/Letter Template</w:t>
      </w:r>
      <w:r w:rsidR="00C81415" w:rsidRPr="0098581C">
        <w:rPr>
          <w:rFonts w:eastAsia="Times New Roman"/>
          <w:b/>
          <w:bCs/>
          <w:color w:val="303C42"/>
          <w:sz w:val="22"/>
          <w:szCs w:val="22"/>
          <w:u w:val="single"/>
        </w:rPr>
        <w:t>:</w:t>
      </w:r>
    </w:p>
    <w:p w14:paraId="4F9432CA" w14:textId="77777777" w:rsidR="00306C43" w:rsidRPr="00F87B2A" w:rsidRDefault="00306C43" w:rsidP="00F87B2A">
      <w:pPr>
        <w:spacing w:line="276" w:lineRule="auto"/>
        <w:ind w:left="540" w:right="720"/>
        <w:rPr>
          <w:rFonts w:eastAsia="Times New Roman"/>
          <w:color w:val="303C42"/>
          <w:sz w:val="22"/>
          <w:szCs w:val="22"/>
        </w:rPr>
      </w:pPr>
    </w:p>
    <w:p w14:paraId="4AF1CF56" w14:textId="17C7304A" w:rsidR="00066B19" w:rsidRPr="00F87B2A" w:rsidRDefault="00D272A1" w:rsidP="00F87B2A">
      <w:pPr>
        <w:spacing w:line="276" w:lineRule="auto"/>
        <w:ind w:left="540" w:right="720"/>
        <w:rPr>
          <w:rFonts w:eastAsia="Times New Roman"/>
          <w:color w:val="303C42"/>
          <w:sz w:val="22"/>
          <w:szCs w:val="22"/>
        </w:rPr>
      </w:pPr>
      <w:r w:rsidRPr="00F87B2A">
        <w:rPr>
          <w:rFonts w:eastAsia="Times New Roman"/>
          <w:color w:val="303C42"/>
          <w:sz w:val="22"/>
          <w:szCs w:val="22"/>
        </w:rPr>
        <w:t xml:space="preserve">We’re </w:t>
      </w:r>
      <w:r w:rsidR="007D31D6" w:rsidRPr="00F87B2A">
        <w:rPr>
          <w:rFonts w:eastAsia="Times New Roman"/>
          <w:color w:val="303C42"/>
          <w:sz w:val="22"/>
          <w:szCs w:val="22"/>
        </w:rPr>
        <w:t>pleased</w:t>
      </w:r>
      <w:r w:rsidRPr="00F87B2A">
        <w:rPr>
          <w:rFonts w:eastAsia="Times New Roman"/>
          <w:color w:val="303C42"/>
          <w:sz w:val="22"/>
          <w:szCs w:val="22"/>
        </w:rPr>
        <w:t xml:space="preserve"> to let you know that </w:t>
      </w:r>
      <w:r w:rsidR="00EC1F01" w:rsidRPr="00F87B2A">
        <w:rPr>
          <w:rFonts w:eastAsia="Times New Roman"/>
          <w:color w:val="303C42"/>
          <w:sz w:val="22"/>
          <w:szCs w:val="22"/>
        </w:rPr>
        <w:t xml:space="preserve">COVID-19 vaccines are </w:t>
      </w:r>
      <w:r w:rsidR="007D31D6" w:rsidRPr="00F87B2A">
        <w:rPr>
          <w:rFonts w:eastAsia="Times New Roman"/>
          <w:color w:val="303C42"/>
          <w:sz w:val="22"/>
          <w:szCs w:val="22"/>
        </w:rPr>
        <w:t xml:space="preserve">now </w:t>
      </w:r>
      <w:r w:rsidR="00EC1F01" w:rsidRPr="00F87B2A">
        <w:rPr>
          <w:rFonts w:eastAsia="Times New Roman"/>
          <w:color w:val="303C42"/>
          <w:sz w:val="22"/>
          <w:szCs w:val="22"/>
        </w:rPr>
        <w:t xml:space="preserve">available for children ages 5 years and </w:t>
      </w:r>
      <w:r w:rsidRPr="00F87B2A">
        <w:rPr>
          <w:rFonts w:eastAsia="Times New Roman"/>
          <w:color w:val="303C42"/>
          <w:sz w:val="22"/>
          <w:szCs w:val="22"/>
        </w:rPr>
        <w:t>up.</w:t>
      </w:r>
      <w:r w:rsidR="009C4699" w:rsidRPr="00F87B2A">
        <w:rPr>
          <w:rFonts w:eastAsia="Times New Roman"/>
          <w:color w:val="303C42"/>
          <w:sz w:val="22"/>
          <w:szCs w:val="22"/>
        </w:rPr>
        <w:t xml:space="preserve"> Vaccinating your child is the best way to protect them, your family, and others from serious COVID-19 infection.</w:t>
      </w:r>
    </w:p>
    <w:p w14:paraId="160351D6" w14:textId="77777777" w:rsidR="00066B19" w:rsidRPr="00F87B2A" w:rsidRDefault="00066B19" w:rsidP="00F87B2A">
      <w:pPr>
        <w:spacing w:line="276" w:lineRule="auto"/>
        <w:ind w:left="540" w:right="720"/>
        <w:rPr>
          <w:rFonts w:eastAsia="Times New Roman"/>
          <w:color w:val="303C42"/>
          <w:sz w:val="22"/>
          <w:szCs w:val="22"/>
        </w:rPr>
      </w:pPr>
    </w:p>
    <w:p w14:paraId="73BF39B3" w14:textId="299E5890" w:rsidR="00066B19" w:rsidRPr="00F87B2A" w:rsidRDefault="009C4699" w:rsidP="00F87B2A">
      <w:pPr>
        <w:spacing w:line="276" w:lineRule="auto"/>
        <w:ind w:left="540" w:right="720"/>
        <w:rPr>
          <w:rFonts w:eastAsia="Times New Roman"/>
          <w:color w:val="303C42"/>
          <w:sz w:val="22"/>
          <w:szCs w:val="22"/>
        </w:rPr>
      </w:pPr>
      <w:r w:rsidRPr="00F87B2A">
        <w:rPr>
          <w:rFonts w:eastAsia="Times New Roman"/>
          <w:color w:val="303C42"/>
          <w:sz w:val="22"/>
          <w:szCs w:val="22"/>
        </w:rPr>
        <w:t>It’s normal to have questions about decisions impacting your child’s health. Here</w:t>
      </w:r>
      <w:r w:rsidR="0060561B" w:rsidRPr="00F87B2A">
        <w:rPr>
          <w:rFonts w:eastAsia="Times New Roman"/>
          <w:color w:val="303C42"/>
          <w:sz w:val="22"/>
          <w:szCs w:val="22"/>
        </w:rPr>
        <w:t xml:space="preserve"> are some </w:t>
      </w:r>
      <w:r w:rsidR="00C81415" w:rsidRPr="00F87B2A">
        <w:rPr>
          <w:rFonts w:eastAsia="Times New Roman"/>
          <w:color w:val="303C42"/>
          <w:sz w:val="22"/>
          <w:szCs w:val="22"/>
        </w:rPr>
        <w:t>f</w:t>
      </w:r>
      <w:r w:rsidR="0060561B" w:rsidRPr="00F87B2A">
        <w:rPr>
          <w:rFonts w:eastAsia="Times New Roman"/>
          <w:color w:val="303C42"/>
          <w:sz w:val="22"/>
          <w:szCs w:val="22"/>
        </w:rPr>
        <w:t>acts to keep in mind:</w:t>
      </w:r>
    </w:p>
    <w:p w14:paraId="60DBEEEC" w14:textId="5BE40808" w:rsidR="00066B19" w:rsidRPr="00F87B2A" w:rsidRDefault="00066B19" w:rsidP="00F87B2A">
      <w:pPr>
        <w:spacing w:line="276" w:lineRule="auto"/>
        <w:ind w:left="540" w:right="720"/>
        <w:rPr>
          <w:rFonts w:eastAsia="Times New Roman"/>
          <w:color w:val="303C42"/>
          <w:sz w:val="22"/>
          <w:szCs w:val="22"/>
        </w:rPr>
      </w:pPr>
    </w:p>
    <w:p w14:paraId="5614F605" w14:textId="209A9EFE" w:rsidR="00066B19" w:rsidRPr="00F87B2A" w:rsidRDefault="0060561B" w:rsidP="00F87B2A">
      <w:pPr>
        <w:pStyle w:val="ListParagraph"/>
        <w:numPr>
          <w:ilvl w:val="0"/>
          <w:numId w:val="1"/>
        </w:numPr>
        <w:spacing w:line="276" w:lineRule="auto"/>
        <w:ind w:left="1080" w:right="720" w:hanging="180"/>
        <w:rPr>
          <w:rFonts w:eastAsia="Times New Roman"/>
          <w:color w:val="303C42"/>
          <w:sz w:val="22"/>
          <w:szCs w:val="22"/>
        </w:rPr>
      </w:pPr>
      <w:r w:rsidRPr="00F87B2A">
        <w:rPr>
          <w:rFonts w:eastAsia="Times New Roman"/>
          <w:color w:val="303C42"/>
          <w:sz w:val="22"/>
          <w:szCs w:val="22"/>
        </w:rPr>
        <w:t>Unvaccinated c</w:t>
      </w:r>
      <w:r w:rsidR="009C4699" w:rsidRPr="00F87B2A">
        <w:rPr>
          <w:rFonts w:eastAsia="Times New Roman"/>
          <w:color w:val="303C42"/>
          <w:sz w:val="22"/>
          <w:szCs w:val="22"/>
        </w:rPr>
        <w:t>hildren</w:t>
      </w:r>
      <w:r w:rsidR="00066B19" w:rsidRPr="00F87B2A">
        <w:rPr>
          <w:rFonts w:eastAsia="Times New Roman"/>
          <w:color w:val="303C42"/>
          <w:sz w:val="22"/>
          <w:szCs w:val="22"/>
        </w:rPr>
        <w:t xml:space="preserve"> infected with COVID-19 can get very sick</w:t>
      </w:r>
      <w:r w:rsidR="000A5605" w:rsidRPr="00F87B2A">
        <w:rPr>
          <w:rFonts w:eastAsia="Times New Roman"/>
          <w:color w:val="303C42"/>
          <w:sz w:val="22"/>
          <w:szCs w:val="22"/>
        </w:rPr>
        <w:t xml:space="preserve"> </w:t>
      </w:r>
      <w:r w:rsidR="003F1735" w:rsidRPr="00F87B2A">
        <w:rPr>
          <w:rFonts w:eastAsia="Times New Roman"/>
          <w:color w:val="303C42"/>
          <w:sz w:val="22"/>
          <w:szCs w:val="22"/>
        </w:rPr>
        <w:t>and suffer short and long-term effects.</w:t>
      </w:r>
    </w:p>
    <w:p w14:paraId="31320D3E" w14:textId="1D2B8C48" w:rsidR="009C4699" w:rsidRPr="00F87B2A" w:rsidRDefault="009C4699" w:rsidP="00F87B2A">
      <w:pPr>
        <w:pStyle w:val="ListParagraph"/>
        <w:numPr>
          <w:ilvl w:val="0"/>
          <w:numId w:val="1"/>
        </w:numPr>
        <w:spacing w:line="276" w:lineRule="auto"/>
        <w:ind w:left="1080" w:right="720" w:hanging="180"/>
        <w:rPr>
          <w:rFonts w:eastAsia="Times New Roman"/>
          <w:color w:val="303C42"/>
          <w:sz w:val="22"/>
          <w:szCs w:val="22"/>
        </w:rPr>
      </w:pPr>
      <w:r w:rsidRPr="00F87B2A">
        <w:rPr>
          <w:rFonts w:eastAsia="Times New Roman"/>
          <w:color w:val="303C42"/>
          <w:sz w:val="22"/>
          <w:szCs w:val="22"/>
        </w:rPr>
        <w:t>Serious health events</w:t>
      </w:r>
      <w:r w:rsidR="0060561B" w:rsidRPr="00F87B2A">
        <w:rPr>
          <w:rFonts w:eastAsia="Times New Roman"/>
          <w:color w:val="303C42"/>
          <w:sz w:val="22"/>
          <w:szCs w:val="22"/>
        </w:rPr>
        <w:t xml:space="preserve"> after vaccination</w:t>
      </w:r>
      <w:r w:rsidRPr="00F87B2A">
        <w:rPr>
          <w:rFonts w:eastAsia="Times New Roman"/>
          <w:color w:val="303C42"/>
          <w:sz w:val="22"/>
          <w:szCs w:val="22"/>
        </w:rPr>
        <w:t xml:space="preserve">, including severe allergic reactions and </w:t>
      </w:r>
      <w:hyperlink r:id="rId8" w:history="1">
        <w:r w:rsidRPr="0035727A">
          <w:rPr>
            <w:rStyle w:val="Hyperlink"/>
            <w:rFonts w:eastAsia="Times New Roman"/>
            <w:color w:val="9793D5"/>
            <w:sz w:val="22"/>
            <w:szCs w:val="22"/>
          </w:rPr>
          <w:t>myocarditis and pericarditis</w:t>
        </w:r>
      </w:hyperlink>
      <w:r w:rsidRPr="00F87B2A">
        <w:rPr>
          <w:rFonts w:eastAsia="Times New Roman"/>
          <w:color w:val="303C42"/>
          <w:sz w:val="22"/>
          <w:szCs w:val="22"/>
        </w:rPr>
        <w:t>, are rare.</w:t>
      </w:r>
    </w:p>
    <w:p w14:paraId="43752D50" w14:textId="7127BDFF" w:rsidR="003F1735" w:rsidRPr="00F87B2A" w:rsidRDefault="003F1735" w:rsidP="00F87B2A">
      <w:pPr>
        <w:pStyle w:val="ListParagraph"/>
        <w:numPr>
          <w:ilvl w:val="0"/>
          <w:numId w:val="1"/>
        </w:numPr>
        <w:spacing w:line="276" w:lineRule="auto"/>
        <w:ind w:left="1080" w:right="720" w:hanging="180"/>
        <w:rPr>
          <w:rFonts w:eastAsia="Times New Roman"/>
          <w:color w:val="303C42"/>
          <w:sz w:val="22"/>
          <w:szCs w:val="22"/>
        </w:rPr>
      </w:pPr>
      <w:r w:rsidRPr="00F87B2A">
        <w:rPr>
          <w:rFonts w:eastAsia="Times New Roman"/>
          <w:color w:val="303C42"/>
          <w:sz w:val="22"/>
          <w:szCs w:val="22"/>
        </w:rPr>
        <w:t xml:space="preserve">In clinical trials, the CDC and FDA found that vaccination was </w:t>
      </w:r>
      <w:hyperlink r:id="rId9" w:history="1">
        <w:r w:rsidRPr="0035727A">
          <w:rPr>
            <w:rStyle w:val="Hyperlink"/>
            <w:rFonts w:eastAsia="Times New Roman"/>
            <w:color w:val="9793D5"/>
            <w:sz w:val="22"/>
            <w:szCs w:val="22"/>
          </w:rPr>
          <w:t>more than 90% effective</w:t>
        </w:r>
      </w:hyperlink>
      <w:r w:rsidRPr="00F87B2A">
        <w:rPr>
          <w:rFonts w:eastAsia="Times New Roman"/>
          <w:color w:val="303C42"/>
          <w:sz w:val="22"/>
          <w:szCs w:val="22"/>
        </w:rPr>
        <w:t xml:space="preserve"> in preventing COVID-19 in children ages 5 through 11 years.</w:t>
      </w:r>
    </w:p>
    <w:p w14:paraId="44519EB5" w14:textId="179AEBF7" w:rsidR="00D272A1" w:rsidRPr="00F87B2A" w:rsidRDefault="0060561B" w:rsidP="00F87B2A">
      <w:pPr>
        <w:pStyle w:val="ListParagraph"/>
        <w:numPr>
          <w:ilvl w:val="0"/>
          <w:numId w:val="1"/>
        </w:numPr>
        <w:spacing w:line="276" w:lineRule="auto"/>
        <w:ind w:left="1080" w:right="720" w:hanging="180"/>
        <w:rPr>
          <w:rFonts w:eastAsia="Times New Roman"/>
          <w:color w:val="303C42"/>
          <w:sz w:val="22"/>
          <w:szCs w:val="22"/>
        </w:rPr>
      </w:pPr>
      <w:r w:rsidRPr="00F87B2A">
        <w:rPr>
          <w:rFonts w:eastAsia="Times New Roman"/>
          <w:color w:val="303C42"/>
          <w:sz w:val="22"/>
          <w:szCs w:val="22"/>
        </w:rPr>
        <w:t xml:space="preserve">After receiving their vaccination, your </w:t>
      </w:r>
      <w:r w:rsidR="009C4699" w:rsidRPr="00F87B2A">
        <w:rPr>
          <w:rFonts w:eastAsia="Times New Roman"/>
          <w:color w:val="303C42"/>
          <w:sz w:val="22"/>
          <w:szCs w:val="22"/>
        </w:rPr>
        <w:t xml:space="preserve">child may have side effects like </w:t>
      </w:r>
      <w:r w:rsidRPr="00F87B2A">
        <w:rPr>
          <w:rFonts w:eastAsia="Times New Roman"/>
          <w:color w:val="303C42"/>
          <w:sz w:val="22"/>
          <w:szCs w:val="22"/>
        </w:rPr>
        <w:t xml:space="preserve">a </w:t>
      </w:r>
      <w:r w:rsidR="009C4699" w:rsidRPr="00F87B2A">
        <w:rPr>
          <w:rFonts w:eastAsia="Times New Roman"/>
          <w:color w:val="303C42"/>
          <w:sz w:val="22"/>
          <w:szCs w:val="22"/>
        </w:rPr>
        <w:t xml:space="preserve">fever or a sore arm. </w:t>
      </w:r>
      <w:r w:rsidRPr="00F87B2A">
        <w:rPr>
          <w:rFonts w:eastAsia="Times New Roman"/>
          <w:color w:val="303C42"/>
          <w:sz w:val="22"/>
          <w:szCs w:val="22"/>
        </w:rPr>
        <w:t>This is normal and is a positive sign</w:t>
      </w:r>
      <w:r w:rsidR="009C4699" w:rsidRPr="00F87B2A">
        <w:rPr>
          <w:rFonts w:eastAsia="Times New Roman"/>
          <w:color w:val="303C42"/>
          <w:sz w:val="22"/>
          <w:szCs w:val="22"/>
        </w:rPr>
        <w:t xml:space="preserve"> that their body is building </w:t>
      </w:r>
      <w:r w:rsidRPr="00F87B2A">
        <w:rPr>
          <w:rFonts w:eastAsia="Times New Roman"/>
          <w:color w:val="303C42"/>
          <w:sz w:val="22"/>
          <w:szCs w:val="22"/>
        </w:rPr>
        <w:t>protection.</w:t>
      </w:r>
    </w:p>
    <w:p w14:paraId="063A3FAA" w14:textId="2FDA61D0" w:rsidR="009F105A" w:rsidRPr="00F87B2A" w:rsidRDefault="009F105A" w:rsidP="00F87B2A">
      <w:pPr>
        <w:spacing w:line="276" w:lineRule="auto"/>
        <w:ind w:left="540" w:right="720"/>
        <w:rPr>
          <w:rFonts w:eastAsia="Times New Roman"/>
          <w:color w:val="303C42"/>
          <w:sz w:val="22"/>
          <w:szCs w:val="22"/>
        </w:rPr>
      </w:pPr>
    </w:p>
    <w:p w14:paraId="72B3908E" w14:textId="40AC1462" w:rsidR="003A184D" w:rsidRPr="00F87B2A" w:rsidRDefault="009F105A" w:rsidP="00F87B2A">
      <w:pPr>
        <w:spacing w:line="276" w:lineRule="auto"/>
        <w:ind w:left="540" w:right="720"/>
        <w:rPr>
          <w:rFonts w:eastAsia="Times New Roman"/>
          <w:color w:val="303C42"/>
          <w:sz w:val="22"/>
          <w:szCs w:val="22"/>
        </w:rPr>
      </w:pPr>
      <w:r w:rsidRPr="00F87B2A">
        <w:rPr>
          <w:rFonts w:eastAsia="Times New Roman"/>
          <w:color w:val="303C42"/>
          <w:sz w:val="22"/>
          <w:szCs w:val="22"/>
        </w:rPr>
        <w:t xml:space="preserve">Please reach out </w:t>
      </w:r>
      <w:r w:rsidR="0023391E" w:rsidRPr="00F87B2A">
        <w:rPr>
          <w:rFonts w:eastAsia="Times New Roman"/>
          <w:color w:val="303C42"/>
          <w:sz w:val="22"/>
          <w:szCs w:val="22"/>
        </w:rPr>
        <w:t xml:space="preserve">to us </w:t>
      </w:r>
      <w:r w:rsidRPr="00F87B2A">
        <w:rPr>
          <w:rFonts w:eastAsia="Times New Roman"/>
          <w:color w:val="303C42"/>
          <w:sz w:val="22"/>
          <w:szCs w:val="22"/>
        </w:rPr>
        <w:t xml:space="preserve">with </w:t>
      </w:r>
      <w:r w:rsidR="00306C43" w:rsidRPr="00F87B2A">
        <w:rPr>
          <w:rFonts w:eastAsia="Times New Roman"/>
          <w:color w:val="303C42"/>
          <w:sz w:val="22"/>
          <w:szCs w:val="22"/>
        </w:rPr>
        <w:t>any questions you may have</w:t>
      </w:r>
      <w:r w:rsidRPr="00F87B2A">
        <w:rPr>
          <w:rFonts w:eastAsia="Times New Roman"/>
          <w:color w:val="303C42"/>
          <w:sz w:val="22"/>
          <w:szCs w:val="22"/>
        </w:rPr>
        <w:t xml:space="preserve"> at </w:t>
      </w:r>
      <w:r w:rsidRPr="00F87B2A">
        <w:rPr>
          <w:rFonts w:eastAsia="Times New Roman"/>
          <w:color w:val="303C42"/>
          <w:sz w:val="22"/>
          <w:szCs w:val="22"/>
          <w:highlight w:val="yellow"/>
        </w:rPr>
        <w:t>[insert contact info</w:t>
      </w:r>
      <w:r w:rsidRPr="00F87B2A">
        <w:rPr>
          <w:rFonts w:eastAsia="Times New Roman"/>
          <w:color w:val="303C42"/>
          <w:sz w:val="22"/>
          <w:szCs w:val="22"/>
        </w:rPr>
        <w:t>]</w:t>
      </w:r>
      <w:r w:rsidR="003A184D" w:rsidRPr="00F87B2A">
        <w:rPr>
          <w:rFonts w:eastAsia="Times New Roman"/>
          <w:color w:val="303C42"/>
          <w:sz w:val="22"/>
          <w:szCs w:val="22"/>
        </w:rPr>
        <w:t xml:space="preserve"> and find more helpful resources at </w:t>
      </w:r>
      <w:hyperlink r:id="rId10" w:history="1">
        <w:r w:rsidR="003A184D" w:rsidRPr="0098581C">
          <w:rPr>
            <w:rStyle w:val="Hyperlink"/>
            <w:rFonts w:eastAsia="Times New Roman"/>
            <w:color w:val="9793D5"/>
            <w:sz w:val="22"/>
            <w:szCs w:val="22"/>
          </w:rPr>
          <w:t>MaxtheVaxNE.org</w:t>
        </w:r>
      </w:hyperlink>
      <w:r w:rsidR="003A184D" w:rsidRPr="0098581C">
        <w:rPr>
          <w:rFonts w:eastAsia="Times New Roman"/>
          <w:color w:val="9793D5"/>
          <w:sz w:val="22"/>
          <w:szCs w:val="22"/>
          <w:u w:val="single"/>
        </w:rPr>
        <w:t>.</w:t>
      </w:r>
    </w:p>
    <w:p w14:paraId="141E1BCE" w14:textId="621D6967" w:rsidR="0060561B" w:rsidRPr="00F87B2A" w:rsidRDefault="0060561B" w:rsidP="00F87B2A">
      <w:pPr>
        <w:spacing w:line="276" w:lineRule="auto"/>
        <w:ind w:left="540" w:right="720"/>
        <w:rPr>
          <w:rFonts w:eastAsia="Times New Roman"/>
          <w:color w:val="303C42"/>
          <w:sz w:val="22"/>
          <w:szCs w:val="22"/>
        </w:rPr>
      </w:pPr>
    </w:p>
    <w:p w14:paraId="1D617DC5" w14:textId="6FE70990" w:rsidR="0060561B" w:rsidRPr="00F87B2A" w:rsidRDefault="0060561B" w:rsidP="00F87B2A">
      <w:pPr>
        <w:spacing w:line="276" w:lineRule="auto"/>
        <w:ind w:left="540" w:right="720"/>
        <w:rPr>
          <w:rFonts w:eastAsia="Times New Roman"/>
          <w:color w:val="303C42"/>
          <w:sz w:val="22"/>
          <w:szCs w:val="22"/>
        </w:rPr>
      </w:pPr>
      <w:r w:rsidRPr="00F87B2A">
        <w:rPr>
          <w:rFonts w:eastAsia="Times New Roman"/>
          <w:color w:val="303C42"/>
          <w:sz w:val="22"/>
          <w:szCs w:val="22"/>
        </w:rPr>
        <w:t>Thank you,</w:t>
      </w:r>
    </w:p>
    <w:p w14:paraId="3C8F7C93" w14:textId="608DC7C4" w:rsidR="004769BB" w:rsidRDefault="0060561B" w:rsidP="00F87B2A">
      <w:pPr>
        <w:spacing w:line="276" w:lineRule="auto"/>
        <w:ind w:left="540" w:right="720"/>
        <w:rPr>
          <w:rFonts w:eastAsia="Times New Roman"/>
          <w:color w:val="303C42"/>
          <w:sz w:val="22"/>
          <w:szCs w:val="22"/>
        </w:rPr>
      </w:pPr>
      <w:r w:rsidRPr="00F87B2A">
        <w:rPr>
          <w:rFonts w:eastAsia="Times New Roman"/>
          <w:color w:val="303C42"/>
          <w:sz w:val="22"/>
          <w:szCs w:val="22"/>
          <w:highlight w:val="yellow"/>
        </w:rPr>
        <w:t>[Provider/Office/Clinic Name]</w:t>
      </w:r>
    </w:p>
    <w:p w14:paraId="3A35823F" w14:textId="524AE2F3" w:rsidR="00DE41AE" w:rsidRDefault="00DE41AE" w:rsidP="00F87B2A">
      <w:pPr>
        <w:spacing w:line="276" w:lineRule="auto"/>
        <w:ind w:left="540" w:right="720"/>
        <w:rPr>
          <w:rFonts w:eastAsia="Times New Roman"/>
          <w:color w:val="303C42"/>
          <w:sz w:val="22"/>
          <w:szCs w:val="22"/>
        </w:rPr>
      </w:pPr>
    </w:p>
    <w:p w14:paraId="1DF157D3" w14:textId="4EC3016F" w:rsidR="00DE41AE" w:rsidRDefault="00DE41AE" w:rsidP="00F87B2A">
      <w:pPr>
        <w:spacing w:line="276" w:lineRule="auto"/>
        <w:ind w:left="540" w:right="720"/>
        <w:rPr>
          <w:rFonts w:eastAsia="Times New Roman"/>
          <w:color w:val="303C42"/>
          <w:sz w:val="22"/>
          <w:szCs w:val="22"/>
        </w:rPr>
      </w:pPr>
    </w:p>
    <w:p w14:paraId="2A1AD99D" w14:textId="5483FF71" w:rsidR="00DE41AE" w:rsidRPr="00F87B2A" w:rsidRDefault="00CE68FC" w:rsidP="00F87B2A">
      <w:pPr>
        <w:spacing w:line="276" w:lineRule="auto"/>
        <w:ind w:left="540" w:right="720"/>
        <w:rPr>
          <w:rFonts w:eastAsia="Times New Roman"/>
          <w:color w:val="303C42"/>
          <w:sz w:val="22"/>
          <w:szCs w:val="22"/>
        </w:rPr>
      </w:pPr>
      <w:r>
        <w:rPr>
          <w:rFonts w:eastAsia="Times New Roman"/>
          <w:noProof/>
          <w:color w:val="303C4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E4FD14" wp14:editId="7CB8BB0C">
                <wp:simplePos x="0" y="0"/>
                <wp:positionH relativeFrom="column">
                  <wp:posOffset>-1230923</wp:posOffset>
                </wp:positionH>
                <wp:positionV relativeFrom="paragraph">
                  <wp:posOffset>602567</wp:posOffset>
                </wp:positionV>
                <wp:extent cx="8487361" cy="162906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7361" cy="1629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4DA7D2" w14:textId="7484EE3C" w:rsidR="00CE68FC" w:rsidRDefault="00CE68FC">
                            <w:r w:rsidRPr="00DE41AE">
                              <w:rPr>
                                <w:rFonts w:eastAsia="Times New Roman"/>
                                <w:noProof/>
                                <w:color w:val="9A9CCD"/>
                                <w:spacing w:val="5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AB45CA0" wp14:editId="13B5CDB3">
                                  <wp:extent cx="8347735" cy="125984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6680" cy="1273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4FD1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6.9pt;margin-top:47.45pt;width:668.3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" fillcolor="white [3201]" stroked="f" strokeweight=".5pt">
                <v:textbox>
                  <w:txbxContent>
                    <w:p w14:paraId="724DA7D2" w14:textId="7484EE3C" w:rsidR="00CE68FC" w:rsidRDefault="00CE68FC">
                      <w:r w:rsidRPr="00DE41AE">
                        <w:rPr>
                          <w:rFonts w:eastAsia="Times New Roman"/>
                          <w:color w:val="9A9CCD"/>
                          <w:spacing w:val="5"/>
                          <w:sz w:val="28"/>
                          <w:szCs w:val="28"/>
                        </w:rPr>
                        <w:drawing>
                          <wp:inline distT="0" distB="0" distL="0" distR="0" wp14:anchorId="2AB45CA0" wp14:editId="13B5CDB3">
                            <wp:extent cx="8347735" cy="125984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36680" cy="1273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E41AE" w:rsidRPr="00F87B2A" w:rsidSect="00CE68F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146" w:right="1440" w:bottom="1440" w:left="1440" w:header="720" w:footer="4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233F4" w14:textId="77777777" w:rsidR="00A54A11" w:rsidRDefault="00A54A11">
      <w:r>
        <w:separator/>
      </w:r>
    </w:p>
  </w:endnote>
  <w:endnote w:type="continuationSeparator" w:id="0">
    <w:p w14:paraId="53C634FC" w14:textId="77777777" w:rsidR="00A54A11" w:rsidRDefault="00A54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B4B84" w14:textId="77777777" w:rsidR="00CA6196" w:rsidRDefault="008116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eastAsia="Calibri"/>
        <w:color w:val="000000"/>
      </w:rPr>
    </w:pP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end"/>
    </w:r>
  </w:p>
  <w:p w14:paraId="033CE298" w14:textId="77777777" w:rsidR="00CA6196" w:rsidRDefault="00CA61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rFonts w:eastAsia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02A94" w14:textId="73034C29" w:rsidR="00CA6196" w:rsidRPr="0098581C" w:rsidRDefault="00CA6196" w:rsidP="00DE41AE">
    <w:pPr>
      <w:pStyle w:val="Heading1"/>
      <w:spacing w:before="0" w:after="405" w:line="360" w:lineRule="atLeast"/>
      <w:ind w:left="-1440"/>
      <w:jc w:val="both"/>
      <w:rPr>
        <w:rFonts w:eastAsia="Times New Roman"/>
        <w:color w:val="9A9CCD"/>
        <w:spacing w:val="5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37D5B" w14:textId="77777777" w:rsidR="00CA6196" w:rsidRDefault="00CA61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5436C" w14:textId="77777777" w:rsidR="00A54A11" w:rsidRDefault="00A54A11">
      <w:r>
        <w:separator/>
      </w:r>
    </w:p>
  </w:footnote>
  <w:footnote w:type="continuationSeparator" w:id="0">
    <w:p w14:paraId="0F3774CB" w14:textId="77777777" w:rsidR="00A54A11" w:rsidRDefault="00A54A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15FA6" w14:textId="77777777" w:rsidR="00CA6196" w:rsidRDefault="00CA61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3530" w14:textId="6CA4E460" w:rsidR="00CA6196" w:rsidRDefault="00CA61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71E19" w14:textId="77777777" w:rsidR="00CA6196" w:rsidRDefault="00CA61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61B39"/>
    <w:multiLevelType w:val="hybridMultilevel"/>
    <w:tmpl w:val="0AD63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F01"/>
    <w:rsid w:val="000510F6"/>
    <w:rsid w:val="00066B19"/>
    <w:rsid w:val="000A5605"/>
    <w:rsid w:val="00177A65"/>
    <w:rsid w:val="001D4B79"/>
    <w:rsid w:val="001E7618"/>
    <w:rsid w:val="001F0864"/>
    <w:rsid w:val="0023391E"/>
    <w:rsid w:val="002B5BE2"/>
    <w:rsid w:val="002C1CAD"/>
    <w:rsid w:val="00306C43"/>
    <w:rsid w:val="0035727A"/>
    <w:rsid w:val="003A184D"/>
    <w:rsid w:val="003A52EC"/>
    <w:rsid w:val="003F1735"/>
    <w:rsid w:val="00445A44"/>
    <w:rsid w:val="00456E8C"/>
    <w:rsid w:val="00467F0E"/>
    <w:rsid w:val="004769BB"/>
    <w:rsid w:val="004837BD"/>
    <w:rsid w:val="00535510"/>
    <w:rsid w:val="005A1C6C"/>
    <w:rsid w:val="0060561B"/>
    <w:rsid w:val="006A2B70"/>
    <w:rsid w:val="007342C1"/>
    <w:rsid w:val="007A5A87"/>
    <w:rsid w:val="007D009C"/>
    <w:rsid w:val="007D31D6"/>
    <w:rsid w:val="0081162E"/>
    <w:rsid w:val="00891CFA"/>
    <w:rsid w:val="008B58C5"/>
    <w:rsid w:val="00952250"/>
    <w:rsid w:val="0098581C"/>
    <w:rsid w:val="009C4699"/>
    <w:rsid w:val="009F105A"/>
    <w:rsid w:val="00A54A11"/>
    <w:rsid w:val="00A61F0C"/>
    <w:rsid w:val="00B01784"/>
    <w:rsid w:val="00B267E9"/>
    <w:rsid w:val="00B27F36"/>
    <w:rsid w:val="00BC5A09"/>
    <w:rsid w:val="00C25FA3"/>
    <w:rsid w:val="00C61796"/>
    <w:rsid w:val="00C723CF"/>
    <w:rsid w:val="00C81415"/>
    <w:rsid w:val="00CA6196"/>
    <w:rsid w:val="00CE68FC"/>
    <w:rsid w:val="00D272A1"/>
    <w:rsid w:val="00D76C74"/>
    <w:rsid w:val="00DE41AE"/>
    <w:rsid w:val="00E82EC6"/>
    <w:rsid w:val="00EC1F01"/>
    <w:rsid w:val="00F359B8"/>
    <w:rsid w:val="00F67B9F"/>
    <w:rsid w:val="00F8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BFA0A"/>
  <w15:docId w15:val="{BF277B01-3212-D64F-AA7D-3969556DB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73B"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A37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373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A37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373B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42D5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B0E5C"/>
  </w:style>
  <w:style w:type="character" w:styleId="Hyperlink">
    <w:name w:val="Hyperlink"/>
    <w:basedOn w:val="DefaultParagraphFont"/>
    <w:uiPriority w:val="99"/>
    <w:unhideWhenUsed/>
    <w:rsid w:val="00F90A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0A45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1962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4769B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82E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2E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2EC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2E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2EC6"/>
    <w:rPr>
      <w:rFonts w:eastAsiaTheme="minorEastAsia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9858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c.gov/coronavirus/2019-ncov/vaccines/safety/myocarditis.html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maxthevaxne.org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dc.gov/coronavirus/2019-ncov/vaccines/recommendations/children-teens.html?CDC_AA_refVal=https%3A%2F%2Fwww.cdc.gov%2Fcoronavirus%2F2019-ncov%2Fvaccines%2Frecommendations%2Fadolescents.html" TargetMode="Externa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ddyhager/Library/Group%20Containers/UBF8T346G9.Office/User%20Content.localized/Templates.localized/template_correct_spac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7mdFOdbtUzDdKgDce/Do2PML8A==">AMUW2mXkM+3pWee+WU6qfJUF9atV1aH0DE+oZSuf9s00BeQvIX7SCMCAZ2B3iTSxYT7FR4D+aasYZeVGPlCBv6qGbemey3TJlvCU6rW+1eNdYFzW1zlpFZ0=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template_correct_spacing.dotx</Template>
  <TotalTime>2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Maddy Hager</dc:creator>
  <cp:lastModifiedBy>Kelley Peterson</cp:lastModifiedBy>
  <cp:revision>3</cp:revision>
  <dcterms:created xsi:type="dcterms:W3CDTF">2022-02-15T18:39:00Z</dcterms:created>
  <dcterms:modified xsi:type="dcterms:W3CDTF">2022-02-16T18:00:00Z</dcterms:modified>
</cp:coreProperties>
</file>